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7229C2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7229C2">
        <w:rPr>
          <w:rFonts w:hint="cs"/>
          <w:b/>
          <w:bCs/>
          <w:u w:val="single"/>
          <w:rtl/>
        </w:rPr>
        <w:t>26</w:t>
      </w:r>
      <w:r w:rsidR="00B34AB2">
        <w:rPr>
          <w:rFonts w:hint="cs"/>
          <w:b/>
          <w:bCs/>
          <w:u w:val="single"/>
          <w:rtl/>
        </w:rPr>
        <w:t>.03</w:t>
      </w:r>
      <w:r w:rsidR="00BE7C07">
        <w:rPr>
          <w:rFonts w:hint="cs"/>
          <w:b/>
          <w:bCs/>
          <w:u w:val="single"/>
          <w:rtl/>
        </w:rPr>
        <w:t>.2012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AC36AA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15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AC36A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ביצוע עבודות זיווד אלקטרוני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057E3B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AC36AA">
              <w:rPr>
                <w:rFonts w:hint="cs"/>
                <w:rtl/>
              </w:rPr>
              <w:t>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AC36AA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AC36AA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smartTag w:uri="urn:schemas-microsoft-com:office:smarttags" w:element="PersonName">
              <w:r>
                <w:rPr>
                  <w:rFonts w:hint="cs"/>
                  <w:rtl/>
                </w:rPr>
                <w:t>אורן אברהם</w:t>
              </w:r>
            </w:smartTag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AC36AA">
              <w:rPr>
                <w:rFonts w:hint="cs"/>
                <w:rtl/>
              </w:rPr>
              <w:t>228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906DCB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08.05.</w:t>
            </w:r>
            <w:r w:rsidR="00BE7C07">
              <w:rPr>
                <w:rFonts w:hint="cs"/>
                <w:rtl/>
              </w:rPr>
              <w:t>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5DB" w:rsidRDefault="005315DB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AC36AA" w:rsidRDefault="00AC36AA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_____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742023" w:rsidRDefault="006B394C" w:rsidP="00BE7C07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מוכח בביצוע עבודות זיווד אלקטרוני לגופים ו/או מוסדות בכל אחת מהשנים 2009-2011 בהיקף כספי שלא יפחת מ-200,000 ₪ בכל שנה.</w:t>
            </w:r>
          </w:p>
        </w:tc>
      </w:tr>
      <w:tr w:rsidR="00836FD8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36FD8" w:rsidRDefault="00151033" w:rsidP="00434103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48/2012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36FD8" w:rsidRDefault="00151033" w:rsidP="00434103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רכישת תשמישי קדושה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36FD8" w:rsidRDefault="00151033" w:rsidP="00434103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FD8" w:rsidRDefault="00151033" w:rsidP="0043410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1033" w:rsidRDefault="00151033" w:rsidP="00434103">
            <w:pPr>
              <w:tabs>
                <w:tab w:val="left" w:pos="567"/>
              </w:tabs>
              <w:rPr>
                <w:rFonts w:hint="cs"/>
                <w:rtl/>
              </w:rPr>
            </w:pPr>
            <w:smartTag w:uri="urn:schemas-microsoft-com:office:smarttags" w:element="PersonName">
              <w:r>
                <w:rPr>
                  <w:rFonts w:hint="cs"/>
                  <w:rtl/>
                </w:rPr>
                <w:t>פנינה אלון</w:t>
              </w:r>
            </w:smartTag>
            <w:r>
              <w:rPr>
                <w:rFonts w:hint="cs"/>
                <w:rtl/>
              </w:rPr>
              <w:t xml:space="preserve"> טל'</w:t>
            </w:r>
          </w:p>
          <w:p w:rsidR="00836FD8" w:rsidRPr="00102BFB" w:rsidRDefault="00151033" w:rsidP="0043410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08-9124456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151033" w:rsidRDefault="00151033" w:rsidP="0015103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22.05.12 שעה</w:t>
            </w:r>
          </w:p>
          <w:p w:rsidR="00836FD8" w:rsidRDefault="00151033" w:rsidP="0015103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14:00</w:t>
            </w:r>
          </w:p>
          <w:p w:rsidR="00151033" w:rsidRDefault="00151033" w:rsidP="0043410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6DCB" w:rsidRDefault="00906DCB" w:rsidP="00906DCB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906DCB">
              <w:rPr>
                <w:rFonts w:hint="cs"/>
                <w:u w:val="single"/>
                <w:rtl/>
              </w:rPr>
              <w:t xml:space="preserve">לקבוצות </w:t>
            </w:r>
            <w:r>
              <w:rPr>
                <w:rFonts w:hint="cs"/>
                <w:u w:val="single"/>
                <w:rtl/>
              </w:rPr>
              <w:t>א' ,</w:t>
            </w:r>
            <w:r w:rsidRPr="00906DCB">
              <w:rPr>
                <w:rFonts w:hint="cs"/>
                <w:u w:val="single"/>
                <w:rtl/>
              </w:rPr>
              <w:t>ב' בלבד</w:t>
            </w:r>
            <w:r>
              <w:rPr>
                <w:rFonts w:hint="cs"/>
                <w:rtl/>
              </w:rPr>
              <w:t xml:space="preserve">: </w:t>
            </w:r>
          </w:p>
          <w:p w:rsidR="00906DCB" w:rsidRDefault="00906DCB" w:rsidP="00906DCB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6000 ₪ </w:t>
            </w:r>
          </w:p>
          <w:p w:rsidR="00836FD8" w:rsidRDefault="00906DCB" w:rsidP="00906DCB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בתוקף עד 15.07.12</w:t>
            </w:r>
          </w:p>
        </w:tc>
      </w:tr>
    </w:tbl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D97" w:rsidRDefault="00C67D97">
      <w:r>
        <w:separator/>
      </w:r>
    </w:p>
  </w:endnote>
  <w:endnote w:type="continuationSeparator" w:id="1">
    <w:p w:rsidR="00C67D97" w:rsidRDefault="00C67D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D97" w:rsidRDefault="00C67D97">
      <w:r>
        <w:separator/>
      </w:r>
    </w:p>
  </w:footnote>
  <w:footnote w:type="continuationSeparator" w:id="1">
    <w:p w:rsidR="00C67D97" w:rsidRDefault="00C67D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8"/>
  </w:num>
  <w:num w:numId="5">
    <w:abstractNumId w:val="5"/>
  </w:num>
  <w:num w:numId="6">
    <w:abstractNumId w:val="35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7"/>
  </w:num>
  <w:num w:numId="22">
    <w:abstractNumId w:val="36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57E3B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78F"/>
    <w:rsid w:val="00465040"/>
    <w:rsid w:val="00465DA5"/>
    <w:rsid w:val="004776F9"/>
    <w:rsid w:val="00480977"/>
    <w:rsid w:val="004854CE"/>
    <w:rsid w:val="00490A00"/>
    <w:rsid w:val="004938F8"/>
    <w:rsid w:val="004939FC"/>
    <w:rsid w:val="00494E06"/>
    <w:rsid w:val="0049577E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A2B6C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21961"/>
    <w:rsid w:val="007229C2"/>
    <w:rsid w:val="007252DC"/>
    <w:rsid w:val="007311F1"/>
    <w:rsid w:val="0073276B"/>
    <w:rsid w:val="00735AFE"/>
    <w:rsid w:val="0074130F"/>
    <w:rsid w:val="00742023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67D97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73487"/>
    <w:rsid w:val="00F73C51"/>
    <w:rsid w:val="00F81657"/>
    <w:rsid w:val="00F8305D"/>
    <w:rsid w:val="00F91391"/>
    <w:rsid w:val="00F96FD6"/>
    <w:rsid w:val="00FA07CF"/>
    <w:rsid w:val="00FA1D69"/>
    <w:rsid w:val="00FB3151"/>
    <w:rsid w:val="00FB7DA6"/>
    <w:rsid w:val="00FC01F3"/>
    <w:rsid w:val="00FC0620"/>
    <w:rsid w:val="00FC145A"/>
    <w:rsid w:val="00FC1952"/>
    <w:rsid w:val="00FC26E7"/>
    <w:rsid w:val="00FC2715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1</TotalTime>
  <Pages>1</Pages>
  <Words>264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2012-03-25T10:57:00Z</cp:lastPrinted>
  <dcterms:created xsi:type="dcterms:W3CDTF">2012-05-06T10:18:00Z</dcterms:created>
  <dcterms:modified xsi:type="dcterms:W3CDTF">2012-05-06T10:18:00Z</dcterms:modified>
</cp:coreProperties>
</file>